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72580571" w:rsidR="001E529F" w:rsidRDefault="00D5352B" w:rsidP="001E529F">
      <w:pPr>
        <w:rPr>
          <w:rFonts w:ascii="Arial" w:hAnsi="Arial" w:cs="Arial"/>
        </w:rPr>
      </w:pPr>
      <w:r>
        <w:rPr>
          <w:rFonts w:ascii="Arial" w:hAnsi="Arial" w:cs="Arial"/>
        </w:rPr>
        <w:t>N/3</w:t>
      </w:r>
      <w:r w:rsidR="002D1F92">
        <w:rPr>
          <w:rFonts w:ascii="Arial" w:hAnsi="Arial" w:cs="Arial"/>
        </w:rPr>
        <w:t>5</w:t>
      </w:r>
      <w:r w:rsidR="007C4DEA">
        <w:rPr>
          <w:rFonts w:ascii="Arial" w:hAnsi="Arial" w:cs="Arial"/>
        </w:rPr>
        <w:t>/</w:t>
      </w:r>
      <w:r w:rsidR="000B446C">
        <w:rPr>
          <w:rFonts w:ascii="Arial" w:hAnsi="Arial" w:cs="Arial"/>
        </w:rPr>
        <w:t>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26DD2A96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2D1F92">
        <w:rPr>
          <w:rFonts w:ascii="Arial" w:hAnsi="Arial" w:cs="Arial"/>
        </w:rPr>
        <w:t>4.11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D1F92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>Městsk</w:t>
      </w:r>
      <w:r w:rsidR="002D1F92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r w:rsidR="002D1F92">
        <w:rPr>
          <w:rFonts w:ascii="Arial" w:hAnsi="Arial" w:cs="Arial"/>
        </w:rPr>
        <w:t>odevzdán</w:t>
      </w:r>
    </w:p>
    <w:p w14:paraId="333C0213" w14:textId="77777777" w:rsidR="000F64B5" w:rsidRDefault="000F64B5" w:rsidP="001E529F">
      <w:pPr>
        <w:jc w:val="center"/>
        <w:rPr>
          <w:rFonts w:ascii="Arial" w:hAnsi="Arial" w:cs="Arial"/>
          <w:b/>
          <w:bCs/>
        </w:rPr>
      </w:pPr>
    </w:p>
    <w:p w14:paraId="477A63FB" w14:textId="6F2F9ADD" w:rsidR="00D5352B" w:rsidRDefault="00A3748C" w:rsidP="00D5352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mobilní telefon zn. </w:t>
      </w:r>
      <w:proofErr w:type="spellStart"/>
      <w:r w:rsidR="002D1F92">
        <w:rPr>
          <w:rFonts w:ascii="Arial" w:hAnsi="Arial" w:cs="Arial"/>
          <w:b/>
          <w:bCs/>
        </w:rPr>
        <w:t>Xaomi</w:t>
      </w:r>
      <w:proofErr w:type="spellEnd"/>
      <w:r w:rsidR="002D1F92">
        <w:rPr>
          <w:rFonts w:ascii="Arial" w:hAnsi="Arial" w:cs="Arial"/>
          <w:b/>
          <w:bCs/>
        </w:rPr>
        <w:t xml:space="preserve"> černý</w:t>
      </w:r>
      <w:r>
        <w:rPr>
          <w:rFonts w:ascii="Arial" w:hAnsi="Arial" w:cs="Arial"/>
          <w:b/>
          <w:bCs/>
        </w:rPr>
        <w:t xml:space="preserve">, </w:t>
      </w:r>
      <w:r w:rsidR="002D1F92">
        <w:rPr>
          <w:rFonts w:ascii="Arial" w:hAnsi="Arial" w:cs="Arial"/>
          <w:b/>
          <w:bCs/>
        </w:rPr>
        <w:t xml:space="preserve">se </w:t>
      </w:r>
      <w:r>
        <w:rPr>
          <w:rFonts w:ascii="Arial" w:hAnsi="Arial" w:cs="Arial"/>
          <w:b/>
          <w:bCs/>
        </w:rPr>
        <w:t>s</w:t>
      </w:r>
      <w:r w:rsidR="002D1F92">
        <w:rPr>
          <w:rFonts w:ascii="Arial" w:hAnsi="Arial" w:cs="Arial"/>
          <w:b/>
          <w:bCs/>
        </w:rPr>
        <w:t>ilně</w:t>
      </w:r>
      <w:r>
        <w:rPr>
          <w:rFonts w:ascii="Arial" w:hAnsi="Arial" w:cs="Arial"/>
          <w:b/>
          <w:bCs/>
        </w:rPr>
        <w:t> poškozeným displejem</w:t>
      </w:r>
      <w:r w:rsidR="002D1F92">
        <w:rPr>
          <w:rFonts w:ascii="Arial" w:hAnsi="Arial" w:cs="Arial"/>
          <w:b/>
          <w:bCs/>
        </w:rPr>
        <w:t>,</w:t>
      </w:r>
    </w:p>
    <w:p w14:paraId="2AAB5A0E" w14:textId="6780C79D" w:rsidR="002D1F92" w:rsidRPr="00D5352B" w:rsidRDefault="002D1F92" w:rsidP="00D5352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vyzvánění se zvukem šumění moře</w:t>
      </w:r>
    </w:p>
    <w:p w14:paraId="19C87A98" w14:textId="77777777" w:rsidR="00D5352B" w:rsidRPr="00D5352B" w:rsidRDefault="00D5352B" w:rsidP="00D5352B">
      <w:pPr>
        <w:jc w:val="center"/>
        <w:rPr>
          <w:rFonts w:ascii="Arial" w:hAnsi="Arial" w:cs="Arial"/>
          <w:b/>
          <w:bCs/>
        </w:rPr>
      </w:pPr>
    </w:p>
    <w:p w14:paraId="547B1BD9" w14:textId="77777777" w:rsidR="00AE5BA9" w:rsidRDefault="00AE5BA9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654FE" w14:textId="77777777" w:rsidR="00BE1DFB" w:rsidRDefault="00BE1DFB" w:rsidP="00B95253">
      <w:r>
        <w:separator/>
      </w:r>
    </w:p>
    <w:p w14:paraId="6CE75648" w14:textId="77777777" w:rsidR="00BE1DFB" w:rsidRDefault="00BE1DFB"/>
  </w:endnote>
  <w:endnote w:type="continuationSeparator" w:id="0">
    <w:p w14:paraId="7100E169" w14:textId="77777777" w:rsidR="00BE1DFB" w:rsidRDefault="00BE1DFB" w:rsidP="00B95253">
      <w:r>
        <w:continuationSeparator/>
      </w:r>
    </w:p>
    <w:p w14:paraId="49D469B0" w14:textId="77777777" w:rsidR="00BE1DFB" w:rsidRDefault="00BE1D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5B9A7" w14:textId="77777777" w:rsidR="00BE1DFB" w:rsidRDefault="00BE1DFB" w:rsidP="00B95253">
      <w:r>
        <w:separator/>
      </w:r>
    </w:p>
    <w:p w14:paraId="1FA034D4" w14:textId="77777777" w:rsidR="00BE1DFB" w:rsidRDefault="00BE1DFB"/>
  </w:footnote>
  <w:footnote w:type="continuationSeparator" w:id="0">
    <w:p w14:paraId="7F5D503D" w14:textId="77777777" w:rsidR="00BE1DFB" w:rsidRDefault="00BE1DFB" w:rsidP="00B95253">
      <w:r>
        <w:continuationSeparator/>
      </w:r>
    </w:p>
    <w:p w14:paraId="39DC2BE5" w14:textId="77777777" w:rsidR="00BE1DFB" w:rsidRDefault="00BE1DF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BC141A"/>
    <w:multiLevelType w:val="hybridMultilevel"/>
    <w:tmpl w:val="3F3A11D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996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3CB"/>
    <w:rsid w:val="000356F1"/>
    <w:rsid w:val="00041BC7"/>
    <w:rsid w:val="00047F93"/>
    <w:rsid w:val="00051948"/>
    <w:rsid w:val="00051C7E"/>
    <w:rsid w:val="00062220"/>
    <w:rsid w:val="00064F54"/>
    <w:rsid w:val="00072C04"/>
    <w:rsid w:val="000817C3"/>
    <w:rsid w:val="00087BE4"/>
    <w:rsid w:val="0009248A"/>
    <w:rsid w:val="00095CE1"/>
    <w:rsid w:val="000B0CBA"/>
    <w:rsid w:val="000B3C0C"/>
    <w:rsid w:val="000B446C"/>
    <w:rsid w:val="000C602D"/>
    <w:rsid w:val="000E3F52"/>
    <w:rsid w:val="000E528C"/>
    <w:rsid w:val="000E5831"/>
    <w:rsid w:val="000F0949"/>
    <w:rsid w:val="000F1A8F"/>
    <w:rsid w:val="000F64B5"/>
    <w:rsid w:val="000F67AF"/>
    <w:rsid w:val="00100A56"/>
    <w:rsid w:val="00105A10"/>
    <w:rsid w:val="00113251"/>
    <w:rsid w:val="001168DF"/>
    <w:rsid w:val="00121ECC"/>
    <w:rsid w:val="00127204"/>
    <w:rsid w:val="00134C12"/>
    <w:rsid w:val="00140FDA"/>
    <w:rsid w:val="00146518"/>
    <w:rsid w:val="00150BC5"/>
    <w:rsid w:val="001517EA"/>
    <w:rsid w:val="001536D2"/>
    <w:rsid w:val="00165F37"/>
    <w:rsid w:val="00174184"/>
    <w:rsid w:val="001842CE"/>
    <w:rsid w:val="001A2437"/>
    <w:rsid w:val="001A30FA"/>
    <w:rsid w:val="001B1FB1"/>
    <w:rsid w:val="001B3C34"/>
    <w:rsid w:val="001B6D10"/>
    <w:rsid w:val="001C5936"/>
    <w:rsid w:val="001E3C57"/>
    <w:rsid w:val="001E3F39"/>
    <w:rsid w:val="001E4457"/>
    <w:rsid w:val="001E529F"/>
    <w:rsid w:val="001F164C"/>
    <w:rsid w:val="001F67CA"/>
    <w:rsid w:val="0020591C"/>
    <w:rsid w:val="00210273"/>
    <w:rsid w:val="002139A0"/>
    <w:rsid w:val="00214A73"/>
    <w:rsid w:val="002162D1"/>
    <w:rsid w:val="002262A0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A13A0"/>
    <w:rsid w:val="002A5A0A"/>
    <w:rsid w:val="002C3145"/>
    <w:rsid w:val="002D1F92"/>
    <w:rsid w:val="00301BB4"/>
    <w:rsid w:val="003048C0"/>
    <w:rsid w:val="00304C45"/>
    <w:rsid w:val="00307507"/>
    <w:rsid w:val="003263A7"/>
    <w:rsid w:val="0033193C"/>
    <w:rsid w:val="00331A7F"/>
    <w:rsid w:val="0034443B"/>
    <w:rsid w:val="00346528"/>
    <w:rsid w:val="00347862"/>
    <w:rsid w:val="00355000"/>
    <w:rsid w:val="00373198"/>
    <w:rsid w:val="003862D3"/>
    <w:rsid w:val="003925D5"/>
    <w:rsid w:val="00397E4F"/>
    <w:rsid w:val="003B19B1"/>
    <w:rsid w:val="003B78DD"/>
    <w:rsid w:val="003C302C"/>
    <w:rsid w:val="003C4C3A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709D3"/>
    <w:rsid w:val="00481E37"/>
    <w:rsid w:val="00494944"/>
    <w:rsid w:val="00494C51"/>
    <w:rsid w:val="004A07AC"/>
    <w:rsid w:val="004A1EFA"/>
    <w:rsid w:val="004A5EC4"/>
    <w:rsid w:val="004A7CEE"/>
    <w:rsid w:val="004B1B73"/>
    <w:rsid w:val="004B263E"/>
    <w:rsid w:val="004B52D3"/>
    <w:rsid w:val="004D0FD6"/>
    <w:rsid w:val="004E122C"/>
    <w:rsid w:val="004E26C0"/>
    <w:rsid w:val="004E3D03"/>
    <w:rsid w:val="004E623D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4660F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E19E0"/>
    <w:rsid w:val="005E794B"/>
    <w:rsid w:val="005F59B5"/>
    <w:rsid w:val="005F6671"/>
    <w:rsid w:val="00601D23"/>
    <w:rsid w:val="00605170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47798"/>
    <w:rsid w:val="00650BAE"/>
    <w:rsid w:val="00653AB4"/>
    <w:rsid w:val="00670C25"/>
    <w:rsid w:val="006725D4"/>
    <w:rsid w:val="00674515"/>
    <w:rsid w:val="006877E5"/>
    <w:rsid w:val="006A59C5"/>
    <w:rsid w:val="006A66C5"/>
    <w:rsid w:val="006B2C72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678EF"/>
    <w:rsid w:val="00783CBC"/>
    <w:rsid w:val="007976F5"/>
    <w:rsid w:val="007A08D1"/>
    <w:rsid w:val="007A3ABA"/>
    <w:rsid w:val="007B7130"/>
    <w:rsid w:val="007B740C"/>
    <w:rsid w:val="007C2E43"/>
    <w:rsid w:val="007C334C"/>
    <w:rsid w:val="007C4DEA"/>
    <w:rsid w:val="007D0A23"/>
    <w:rsid w:val="007E28D4"/>
    <w:rsid w:val="007E3BB4"/>
    <w:rsid w:val="007E49E3"/>
    <w:rsid w:val="007F5D52"/>
    <w:rsid w:val="00800053"/>
    <w:rsid w:val="00815106"/>
    <w:rsid w:val="00824DB5"/>
    <w:rsid w:val="00824F86"/>
    <w:rsid w:val="00827B92"/>
    <w:rsid w:val="008336F6"/>
    <w:rsid w:val="0083638F"/>
    <w:rsid w:val="00840B5E"/>
    <w:rsid w:val="00841BF2"/>
    <w:rsid w:val="0085404B"/>
    <w:rsid w:val="0085784D"/>
    <w:rsid w:val="00893C57"/>
    <w:rsid w:val="008C13FA"/>
    <w:rsid w:val="008C2A5E"/>
    <w:rsid w:val="008C6BB0"/>
    <w:rsid w:val="008C77EA"/>
    <w:rsid w:val="008D5D2A"/>
    <w:rsid w:val="008E326E"/>
    <w:rsid w:val="008E45C3"/>
    <w:rsid w:val="008E4D50"/>
    <w:rsid w:val="008E5904"/>
    <w:rsid w:val="00912936"/>
    <w:rsid w:val="0091510F"/>
    <w:rsid w:val="00916EE3"/>
    <w:rsid w:val="00927027"/>
    <w:rsid w:val="0094175D"/>
    <w:rsid w:val="00943609"/>
    <w:rsid w:val="00945B5C"/>
    <w:rsid w:val="00945DAE"/>
    <w:rsid w:val="009556A4"/>
    <w:rsid w:val="0095718C"/>
    <w:rsid w:val="00962CC6"/>
    <w:rsid w:val="009711F9"/>
    <w:rsid w:val="00972D86"/>
    <w:rsid w:val="00990849"/>
    <w:rsid w:val="00995B01"/>
    <w:rsid w:val="009A0FEE"/>
    <w:rsid w:val="009A299E"/>
    <w:rsid w:val="009A2BAB"/>
    <w:rsid w:val="009A3CD6"/>
    <w:rsid w:val="009B5F5B"/>
    <w:rsid w:val="009C35C2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2A8A"/>
    <w:rsid w:val="00A25B56"/>
    <w:rsid w:val="00A3021F"/>
    <w:rsid w:val="00A3748C"/>
    <w:rsid w:val="00A419C2"/>
    <w:rsid w:val="00A5045D"/>
    <w:rsid w:val="00A5403F"/>
    <w:rsid w:val="00A540EA"/>
    <w:rsid w:val="00A6019A"/>
    <w:rsid w:val="00A6171C"/>
    <w:rsid w:val="00A646DD"/>
    <w:rsid w:val="00A703F2"/>
    <w:rsid w:val="00A757B6"/>
    <w:rsid w:val="00A93EA4"/>
    <w:rsid w:val="00AA37B2"/>
    <w:rsid w:val="00AA5D81"/>
    <w:rsid w:val="00AB48D8"/>
    <w:rsid w:val="00AB620A"/>
    <w:rsid w:val="00AE56AE"/>
    <w:rsid w:val="00AE5BA9"/>
    <w:rsid w:val="00AF21B7"/>
    <w:rsid w:val="00AF282E"/>
    <w:rsid w:val="00B0238C"/>
    <w:rsid w:val="00B035CB"/>
    <w:rsid w:val="00B05CE7"/>
    <w:rsid w:val="00B10F30"/>
    <w:rsid w:val="00B1265A"/>
    <w:rsid w:val="00B24EFF"/>
    <w:rsid w:val="00B3297E"/>
    <w:rsid w:val="00B47A4C"/>
    <w:rsid w:val="00B82BE9"/>
    <w:rsid w:val="00B95253"/>
    <w:rsid w:val="00B97059"/>
    <w:rsid w:val="00BA5EB8"/>
    <w:rsid w:val="00BD4D5E"/>
    <w:rsid w:val="00BD7564"/>
    <w:rsid w:val="00BE1DFB"/>
    <w:rsid w:val="00C013BD"/>
    <w:rsid w:val="00C031A6"/>
    <w:rsid w:val="00C061DB"/>
    <w:rsid w:val="00C13DC3"/>
    <w:rsid w:val="00C215B4"/>
    <w:rsid w:val="00C21F45"/>
    <w:rsid w:val="00C30BA8"/>
    <w:rsid w:val="00C35E82"/>
    <w:rsid w:val="00C36149"/>
    <w:rsid w:val="00C3685D"/>
    <w:rsid w:val="00C36C9A"/>
    <w:rsid w:val="00C42268"/>
    <w:rsid w:val="00C44990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1700B"/>
    <w:rsid w:val="00D202F2"/>
    <w:rsid w:val="00D24006"/>
    <w:rsid w:val="00D24A4F"/>
    <w:rsid w:val="00D35D50"/>
    <w:rsid w:val="00D37BEB"/>
    <w:rsid w:val="00D40993"/>
    <w:rsid w:val="00D52B3A"/>
    <w:rsid w:val="00D5352B"/>
    <w:rsid w:val="00D54508"/>
    <w:rsid w:val="00D7303A"/>
    <w:rsid w:val="00D87858"/>
    <w:rsid w:val="00DA0F7F"/>
    <w:rsid w:val="00DA2D03"/>
    <w:rsid w:val="00DA37E2"/>
    <w:rsid w:val="00DB4855"/>
    <w:rsid w:val="00DC0AD4"/>
    <w:rsid w:val="00DD2C95"/>
    <w:rsid w:val="00DD50FA"/>
    <w:rsid w:val="00E03F41"/>
    <w:rsid w:val="00E16DC8"/>
    <w:rsid w:val="00E17587"/>
    <w:rsid w:val="00E30A04"/>
    <w:rsid w:val="00E34001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0B84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227B4"/>
    <w:rsid w:val="00F30716"/>
    <w:rsid w:val="00F30B17"/>
    <w:rsid w:val="00F310C6"/>
    <w:rsid w:val="00F31526"/>
    <w:rsid w:val="00F32BB9"/>
    <w:rsid w:val="00F41FA8"/>
    <w:rsid w:val="00F43476"/>
    <w:rsid w:val="00F4650E"/>
    <w:rsid w:val="00F61356"/>
    <w:rsid w:val="00F72930"/>
    <w:rsid w:val="00F80946"/>
    <w:rsid w:val="00F83A84"/>
    <w:rsid w:val="00F93899"/>
    <w:rsid w:val="00F95203"/>
    <w:rsid w:val="00FB5599"/>
    <w:rsid w:val="00FC5CCC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  <w:style w:type="paragraph" w:styleId="Odstavecseseznamem">
    <w:name w:val="List Paragraph"/>
    <w:basedOn w:val="Normln"/>
    <w:uiPriority w:val="34"/>
    <w:qFormat/>
    <w:rsid w:val="00D535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Desktop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63</Words>
  <Characters>375</Characters>
  <Application>Microsoft Office Word</Application>
  <DocSecurity>4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2026-11-04T07:52:00Z</dcterms:created>
  <dcterms:modified xsi:type="dcterms:W3CDTF">2026-11-04T07:52:00Z</dcterms:modified>
</cp:coreProperties>
</file>