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5CB4DF17" w:rsidR="001E529F" w:rsidRDefault="00AB48D8" w:rsidP="001E529F">
      <w:pPr>
        <w:rPr>
          <w:rFonts w:ascii="Arial" w:hAnsi="Arial" w:cs="Arial"/>
        </w:rPr>
      </w:pPr>
      <w:r>
        <w:rPr>
          <w:rFonts w:ascii="Arial" w:hAnsi="Arial" w:cs="Arial"/>
        </w:rPr>
        <w:t>N/31</w:t>
      </w:r>
      <w:r w:rsidR="007C4DEA">
        <w:rPr>
          <w:rFonts w:ascii="Arial" w:hAnsi="Arial" w:cs="Arial"/>
        </w:rPr>
        <w:t>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4D2020AA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AE5BA9">
        <w:rPr>
          <w:rFonts w:ascii="Arial" w:hAnsi="Arial" w:cs="Arial"/>
        </w:rPr>
        <w:t>2</w:t>
      </w:r>
      <w:r w:rsidR="00AB48D8">
        <w:rPr>
          <w:rFonts w:ascii="Arial" w:hAnsi="Arial" w:cs="Arial"/>
        </w:rPr>
        <w:t>9</w:t>
      </w:r>
      <w:r w:rsidR="004E623D">
        <w:rPr>
          <w:rFonts w:ascii="Arial" w:hAnsi="Arial" w:cs="Arial"/>
        </w:rPr>
        <w:t>. 9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proofErr w:type="gramEnd"/>
      <w:r>
        <w:rPr>
          <w:rFonts w:ascii="Arial" w:hAnsi="Arial" w:cs="Arial"/>
        </w:rPr>
        <w:t>: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5134036D" w14:textId="1ABAF8D1" w:rsidR="001517EA" w:rsidRDefault="00AB48D8" w:rsidP="001E529F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mobilní telefon Apple, poškozený</w:t>
      </w:r>
    </w:p>
    <w:p w14:paraId="547B1BD9" w14:textId="77777777" w:rsidR="00AE5BA9" w:rsidRDefault="00AE5BA9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C3281" w14:textId="77777777" w:rsidR="004B1AC4" w:rsidRDefault="004B1AC4" w:rsidP="00B95253">
      <w:r>
        <w:separator/>
      </w:r>
    </w:p>
    <w:p w14:paraId="08CA5DBA" w14:textId="77777777" w:rsidR="004B1AC4" w:rsidRDefault="004B1AC4"/>
  </w:endnote>
  <w:endnote w:type="continuationSeparator" w:id="0">
    <w:p w14:paraId="2EEACCE1" w14:textId="77777777" w:rsidR="004B1AC4" w:rsidRDefault="004B1AC4" w:rsidP="00B95253">
      <w:r>
        <w:continuationSeparator/>
      </w:r>
    </w:p>
    <w:p w14:paraId="00C294B5" w14:textId="77777777" w:rsidR="004B1AC4" w:rsidRDefault="004B1A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1F65A" w14:textId="77777777" w:rsidR="004B1AC4" w:rsidRDefault="004B1AC4" w:rsidP="00B95253">
      <w:r>
        <w:separator/>
      </w:r>
    </w:p>
    <w:p w14:paraId="3EE487F4" w14:textId="77777777" w:rsidR="004B1AC4" w:rsidRDefault="004B1AC4"/>
  </w:footnote>
  <w:footnote w:type="continuationSeparator" w:id="0">
    <w:p w14:paraId="223E547F" w14:textId="77777777" w:rsidR="004B1AC4" w:rsidRDefault="004B1AC4" w:rsidP="00B95253">
      <w:r>
        <w:continuationSeparator/>
      </w:r>
    </w:p>
    <w:p w14:paraId="4C3C61A1" w14:textId="77777777" w:rsidR="004B1AC4" w:rsidRDefault="004B1AC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17C3"/>
    <w:rsid w:val="00087BE4"/>
    <w:rsid w:val="0009248A"/>
    <w:rsid w:val="00095CE1"/>
    <w:rsid w:val="000B3C0C"/>
    <w:rsid w:val="000B446C"/>
    <w:rsid w:val="000C602D"/>
    <w:rsid w:val="000E3F52"/>
    <w:rsid w:val="000E528C"/>
    <w:rsid w:val="000E5831"/>
    <w:rsid w:val="000F0949"/>
    <w:rsid w:val="000F1A8F"/>
    <w:rsid w:val="000F64B5"/>
    <w:rsid w:val="000F67AF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65F37"/>
    <w:rsid w:val="00174184"/>
    <w:rsid w:val="001842CE"/>
    <w:rsid w:val="001A2437"/>
    <w:rsid w:val="001A30FA"/>
    <w:rsid w:val="001B1FB1"/>
    <w:rsid w:val="001B3C34"/>
    <w:rsid w:val="001B6D10"/>
    <w:rsid w:val="001C5936"/>
    <w:rsid w:val="001E3C57"/>
    <w:rsid w:val="001E3F39"/>
    <w:rsid w:val="001E4457"/>
    <w:rsid w:val="001E529F"/>
    <w:rsid w:val="001F164C"/>
    <w:rsid w:val="001F67CA"/>
    <w:rsid w:val="0020591C"/>
    <w:rsid w:val="00210273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A07AC"/>
    <w:rsid w:val="004A1EFA"/>
    <w:rsid w:val="004A5EC4"/>
    <w:rsid w:val="004A7CEE"/>
    <w:rsid w:val="004B1AC4"/>
    <w:rsid w:val="004B1B73"/>
    <w:rsid w:val="004B263E"/>
    <w:rsid w:val="004B52D3"/>
    <w:rsid w:val="004D0FD6"/>
    <w:rsid w:val="004E122C"/>
    <w:rsid w:val="004E3D03"/>
    <w:rsid w:val="004E623D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170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47798"/>
    <w:rsid w:val="00650BAE"/>
    <w:rsid w:val="006533EE"/>
    <w:rsid w:val="00653AB4"/>
    <w:rsid w:val="00670C25"/>
    <w:rsid w:val="006725D4"/>
    <w:rsid w:val="00674515"/>
    <w:rsid w:val="006877E5"/>
    <w:rsid w:val="006A59C5"/>
    <w:rsid w:val="006A66C5"/>
    <w:rsid w:val="006B2C72"/>
    <w:rsid w:val="006C74FD"/>
    <w:rsid w:val="006E1657"/>
    <w:rsid w:val="006F273B"/>
    <w:rsid w:val="006F2B70"/>
    <w:rsid w:val="007023D6"/>
    <w:rsid w:val="00711A18"/>
    <w:rsid w:val="00734D49"/>
    <w:rsid w:val="00742FD4"/>
    <w:rsid w:val="00743E02"/>
    <w:rsid w:val="00760032"/>
    <w:rsid w:val="00763032"/>
    <w:rsid w:val="007678EF"/>
    <w:rsid w:val="00783CBC"/>
    <w:rsid w:val="007976F5"/>
    <w:rsid w:val="007A08D1"/>
    <w:rsid w:val="007A3ABA"/>
    <w:rsid w:val="007B7130"/>
    <w:rsid w:val="007B740C"/>
    <w:rsid w:val="007C2E43"/>
    <w:rsid w:val="007C334C"/>
    <w:rsid w:val="007C4DEA"/>
    <w:rsid w:val="007D0A23"/>
    <w:rsid w:val="007E28D4"/>
    <w:rsid w:val="007E49E3"/>
    <w:rsid w:val="007F5D52"/>
    <w:rsid w:val="00800053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5718C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2A8A"/>
    <w:rsid w:val="00A25B56"/>
    <w:rsid w:val="00A3021F"/>
    <w:rsid w:val="00A419C2"/>
    <w:rsid w:val="00A5045D"/>
    <w:rsid w:val="00A540EA"/>
    <w:rsid w:val="00A6019A"/>
    <w:rsid w:val="00A6171C"/>
    <w:rsid w:val="00A646DD"/>
    <w:rsid w:val="00A703F2"/>
    <w:rsid w:val="00A739BB"/>
    <w:rsid w:val="00A757B6"/>
    <w:rsid w:val="00AA37B2"/>
    <w:rsid w:val="00AA5D81"/>
    <w:rsid w:val="00AB48D8"/>
    <w:rsid w:val="00AB620A"/>
    <w:rsid w:val="00AE56AE"/>
    <w:rsid w:val="00AE5BA9"/>
    <w:rsid w:val="00AF21B7"/>
    <w:rsid w:val="00AF282E"/>
    <w:rsid w:val="00B0238C"/>
    <w:rsid w:val="00B035CB"/>
    <w:rsid w:val="00B05CE7"/>
    <w:rsid w:val="00B10F30"/>
    <w:rsid w:val="00B1265A"/>
    <w:rsid w:val="00B24EFF"/>
    <w:rsid w:val="00B3297E"/>
    <w:rsid w:val="00B47A4C"/>
    <w:rsid w:val="00B82BE9"/>
    <w:rsid w:val="00B95253"/>
    <w:rsid w:val="00B97059"/>
    <w:rsid w:val="00BA5EB8"/>
    <w:rsid w:val="00BD4D5E"/>
    <w:rsid w:val="00BD7564"/>
    <w:rsid w:val="00C013BD"/>
    <w:rsid w:val="00C031A6"/>
    <w:rsid w:val="00C061DB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4990"/>
    <w:rsid w:val="00C47340"/>
    <w:rsid w:val="00C608A1"/>
    <w:rsid w:val="00C92AC6"/>
    <w:rsid w:val="00CA1473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17587"/>
    <w:rsid w:val="00E30A04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31526"/>
    <w:rsid w:val="00F32BB9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55</Words>
  <Characters>328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2026-09-30T05:13:00Z</dcterms:created>
  <dcterms:modified xsi:type="dcterms:W3CDTF">2026-09-30T05:13:00Z</dcterms:modified>
</cp:coreProperties>
</file>