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72243DCC" w:rsidR="001E529F" w:rsidRDefault="00F32BB9" w:rsidP="001E529F">
      <w:pPr>
        <w:rPr>
          <w:rFonts w:ascii="Arial" w:hAnsi="Arial" w:cs="Arial"/>
        </w:rPr>
      </w:pPr>
      <w:r>
        <w:rPr>
          <w:rFonts w:ascii="Arial" w:hAnsi="Arial" w:cs="Arial"/>
        </w:rPr>
        <w:t>25</w:t>
      </w:r>
      <w:r w:rsidR="007C4DEA">
        <w:rPr>
          <w:rFonts w:ascii="Arial" w:hAnsi="Arial" w:cs="Arial"/>
        </w:rPr>
        <w:t>/</w:t>
      </w:r>
      <w:r w:rsidR="000B446C">
        <w:rPr>
          <w:rFonts w:ascii="Arial" w:hAnsi="Arial" w:cs="Arial"/>
        </w:rPr>
        <w:t>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5235B355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AE5BA9">
        <w:rPr>
          <w:rFonts w:ascii="Arial" w:hAnsi="Arial" w:cs="Arial"/>
        </w:rPr>
        <w:t>2</w:t>
      </w:r>
      <w:r w:rsidR="00F32BB9">
        <w:rPr>
          <w:rFonts w:ascii="Arial" w:hAnsi="Arial" w:cs="Arial"/>
        </w:rPr>
        <w:t>4</w:t>
      </w:r>
      <w:r w:rsidR="004E623D">
        <w:rPr>
          <w:rFonts w:ascii="Arial" w:hAnsi="Arial" w:cs="Arial"/>
        </w:rPr>
        <w:t>. 9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333C0213" w14:textId="77777777" w:rsidR="000F64B5" w:rsidRDefault="000F64B5" w:rsidP="001E529F">
      <w:pPr>
        <w:jc w:val="center"/>
        <w:rPr>
          <w:rFonts w:ascii="Arial" w:hAnsi="Arial" w:cs="Arial"/>
          <w:b/>
          <w:bCs/>
        </w:rPr>
      </w:pPr>
    </w:p>
    <w:p w14:paraId="5134036D" w14:textId="10449407" w:rsidR="001517EA" w:rsidRDefault="00F32BB9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klíč od OA KIA</w:t>
      </w:r>
    </w:p>
    <w:p w14:paraId="547B1BD9" w14:textId="77777777" w:rsidR="00AE5BA9" w:rsidRDefault="00AE5BA9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694FD" w14:textId="77777777" w:rsidR="0002530A" w:rsidRDefault="0002530A" w:rsidP="00B95253">
      <w:r>
        <w:separator/>
      </w:r>
    </w:p>
    <w:p w14:paraId="3ADE9529" w14:textId="77777777" w:rsidR="0002530A" w:rsidRDefault="0002530A"/>
  </w:endnote>
  <w:endnote w:type="continuationSeparator" w:id="0">
    <w:p w14:paraId="7C41ED0D" w14:textId="77777777" w:rsidR="0002530A" w:rsidRDefault="0002530A" w:rsidP="00B95253">
      <w:r>
        <w:continuationSeparator/>
      </w:r>
    </w:p>
    <w:p w14:paraId="082FF6A6" w14:textId="77777777" w:rsidR="0002530A" w:rsidRDefault="000253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B99EE" w14:textId="77777777" w:rsidR="0002530A" w:rsidRDefault="0002530A" w:rsidP="00B95253">
      <w:r>
        <w:separator/>
      </w:r>
    </w:p>
    <w:p w14:paraId="5EFD3911" w14:textId="77777777" w:rsidR="0002530A" w:rsidRDefault="0002530A"/>
  </w:footnote>
  <w:footnote w:type="continuationSeparator" w:id="0">
    <w:p w14:paraId="4C5084D8" w14:textId="77777777" w:rsidR="0002530A" w:rsidRDefault="0002530A" w:rsidP="00B95253">
      <w:r>
        <w:continuationSeparator/>
      </w:r>
    </w:p>
    <w:p w14:paraId="480521F8" w14:textId="77777777" w:rsidR="0002530A" w:rsidRDefault="000253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530A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17C3"/>
    <w:rsid w:val="00087BE4"/>
    <w:rsid w:val="0009248A"/>
    <w:rsid w:val="00095CE1"/>
    <w:rsid w:val="000B3C0C"/>
    <w:rsid w:val="000B446C"/>
    <w:rsid w:val="000C602D"/>
    <w:rsid w:val="000E3F52"/>
    <w:rsid w:val="000E528C"/>
    <w:rsid w:val="000E5831"/>
    <w:rsid w:val="000F0949"/>
    <w:rsid w:val="000F1A8F"/>
    <w:rsid w:val="000F64B5"/>
    <w:rsid w:val="000F67AF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36D2"/>
    <w:rsid w:val="00174184"/>
    <w:rsid w:val="001842CE"/>
    <w:rsid w:val="001A2437"/>
    <w:rsid w:val="001A30FA"/>
    <w:rsid w:val="001B1FB1"/>
    <w:rsid w:val="001B3C34"/>
    <w:rsid w:val="001B6D10"/>
    <w:rsid w:val="001C5936"/>
    <w:rsid w:val="001E3C57"/>
    <w:rsid w:val="001E3F39"/>
    <w:rsid w:val="001E4457"/>
    <w:rsid w:val="001E529F"/>
    <w:rsid w:val="001F164C"/>
    <w:rsid w:val="001F67CA"/>
    <w:rsid w:val="0020591C"/>
    <w:rsid w:val="00210273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31A7F"/>
    <w:rsid w:val="0034443B"/>
    <w:rsid w:val="00346528"/>
    <w:rsid w:val="00347862"/>
    <w:rsid w:val="00355000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A07AC"/>
    <w:rsid w:val="004A1EFA"/>
    <w:rsid w:val="004A5EC4"/>
    <w:rsid w:val="004A7CEE"/>
    <w:rsid w:val="004B1B73"/>
    <w:rsid w:val="004B263E"/>
    <w:rsid w:val="004B52D3"/>
    <w:rsid w:val="004D0FD6"/>
    <w:rsid w:val="004E122C"/>
    <w:rsid w:val="004E3D03"/>
    <w:rsid w:val="004E623D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170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0C25"/>
    <w:rsid w:val="006725D4"/>
    <w:rsid w:val="00674515"/>
    <w:rsid w:val="006877E5"/>
    <w:rsid w:val="006A59C5"/>
    <w:rsid w:val="006A66C5"/>
    <w:rsid w:val="006B2C72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678EF"/>
    <w:rsid w:val="00783CBC"/>
    <w:rsid w:val="007976F5"/>
    <w:rsid w:val="007A08D1"/>
    <w:rsid w:val="007A3ABA"/>
    <w:rsid w:val="007B7130"/>
    <w:rsid w:val="007B740C"/>
    <w:rsid w:val="007C2E43"/>
    <w:rsid w:val="007C334C"/>
    <w:rsid w:val="007C4DEA"/>
    <w:rsid w:val="007D0A23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3F58"/>
    <w:rsid w:val="00927027"/>
    <w:rsid w:val="0094175D"/>
    <w:rsid w:val="00945B5C"/>
    <w:rsid w:val="00945DAE"/>
    <w:rsid w:val="009556A4"/>
    <w:rsid w:val="0095718C"/>
    <w:rsid w:val="00962CC6"/>
    <w:rsid w:val="009711F9"/>
    <w:rsid w:val="00972D86"/>
    <w:rsid w:val="00990849"/>
    <w:rsid w:val="00995B01"/>
    <w:rsid w:val="009A0FEE"/>
    <w:rsid w:val="009A299E"/>
    <w:rsid w:val="009A2BAB"/>
    <w:rsid w:val="009A3CD6"/>
    <w:rsid w:val="009B5F5B"/>
    <w:rsid w:val="009C35C2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2A8A"/>
    <w:rsid w:val="00A25B56"/>
    <w:rsid w:val="00A3021F"/>
    <w:rsid w:val="00A419C2"/>
    <w:rsid w:val="00A5045D"/>
    <w:rsid w:val="00A540EA"/>
    <w:rsid w:val="00A6019A"/>
    <w:rsid w:val="00A6171C"/>
    <w:rsid w:val="00A646DD"/>
    <w:rsid w:val="00A703F2"/>
    <w:rsid w:val="00A757B6"/>
    <w:rsid w:val="00AA37B2"/>
    <w:rsid w:val="00AA5D81"/>
    <w:rsid w:val="00AB620A"/>
    <w:rsid w:val="00AE56AE"/>
    <w:rsid w:val="00AE5BA9"/>
    <w:rsid w:val="00AF21B7"/>
    <w:rsid w:val="00AF282E"/>
    <w:rsid w:val="00B0238C"/>
    <w:rsid w:val="00B035CB"/>
    <w:rsid w:val="00B05CE7"/>
    <w:rsid w:val="00B10F30"/>
    <w:rsid w:val="00B1265A"/>
    <w:rsid w:val="00B24EFF"/>
    <w:rsid w:val="00B3297E"/>
    <w:rsid w:val="00B47A4C"/>
    <w:rsid w:val="00B82BE9"/>
    <w:rsid w:val="00B95253"/>
    <w:rsid w:val="00B97059"/>
    <w:rsid w:val="00BA5EB8"/>
    <w:rsid w:val="00BD4D5E"/>
    <w:rsid w:val="00BD7564"/>
    <w:rsid w:val="00C013BD"/>
    <w:rsid w:val="00C031A6"/>
    <w:rsid w:val="00C061DB"/>
    <w:rsid w:val="00C13DC3"/>
    <w:rsid w:val="00C215B4"/>
    <w:rsid w:val="00C21F45"/>
    <w:rsid w:val="00C30BA8"/>
    <w:rsid w:val="00C35E82"/>
    <w:rsid w:val="00C36149"/>
    <w:rsid w:val="00C3685D"/>
    <w:rsid w:val="00C36C9A"/>
    <w:rsid w:val="00C42268"/>
    <w:rsid w:val="00C44990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1700B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2E7"/>
    <w:rsid w:val="00DA2D03"/>
    <w:rsid w:val="00DA37E2"/>
    <w:rsid w:val="00DB4855"/>
    <w:rsid w:val="00DC0AD4"/>
    <w:rsid w:val="00DD2C95"/>
    <w:rsid w:val="00DD50FA"/>
    <w:rsid w:val="00E03F41"/>
    <w:rsid w:val="00E16DC8"/>
    <w:rsid w:val="00E17587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31526"/>
    <w:rsid w:val="00F32BB9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52</Words>
  <Characters>311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2026-09-24T12:18:00Z</dcterms:created>
  <dcterms:modified xsi:type="dcterms:W3CDTF">2026-09-24T12:18:00Z</dcterms:modified>
</cp:coreProperties>
</file>